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91" w:rsidRDefault="007E7391" w:rsidP="007E7391">
      <w:pPr>
        <w:jc w:val="center"/>
        <w:rPr>
          <w:b/>
        </w:rPr>
      </w:pPr>
      <w:bookmarkStart w:id="0" w:name="_GoBack"/>
      <w:bookmarkEnd w:id="0"/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t>ОПИСАНИЕ МЕСТОПОЛОЖЕНИЯ ГРАНИЦ</w:t>
      </w:r>
    </w:p>
    <w:p w:rsidR="007E7391" w:rsidRDefault="007E7391" w:rsidP="007E7391">
      <w:pPr>
        <w:rPr>
          <w:b/>
          <w:sz w:val="28"/>
          <w:szCs w:val="28"/>
        </w:rPr>
      </w:pPr>
    </w:p>
    <w:p w:rsidR="007E7391" w:rsidRPr="007E7391" w:rsidRDefault="0055156E" w:rsidP="007E7391">
      <w:pPr>
        <w:jc w:val="center"/>
        <w:rPr>
          <w:b/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t>Публичный сервитут для эксплуатации объекта</w:t>
      </w:r>
      <w:r w:rsidR="007E7391" w:rsidRPr="007E7391">
        <w:rPr>
          <w:sz w:val="24"/>
          <w:szCs w:val="24"/>
          <w:u w:val="single"/>
        </w:rPr>
        <w:t xml:space="preserve"> </w:t>
      </w:r>
      <w:r w:rsidR="00A1729A">
        <w:rPr>
          <w:b/>
          <w:i/>
          <w:sz w:val="24"/>
          <w:szCs w:val="24"/>
          <w:u w:val="single"/>
        </w:rPr>
        <w:t>"ВЛ-0,4кВ от КТП № 401"</w:t>
      </w:r>
    </w:p>
    <w:p w:rsidR="007E7391" w:rsidRPr="007E7391" w:rsidRDefault="007E7391" w:rsidP="007E7391">
      <w:pPr>
        <w:jc w:val="center"/>
      </w:pPr>
      <w:proofErr w:type="gramStart"/>
      <w:r w:rsidRPr="007E7391">
        <w:t>(</w:t>
      </w:r>
      <w:r>
        <w:t>наименование объекта, местоположение границ которого описано (далее-объект</w:t>
      </w:r>
      <w:r w:rsidRPr="007E7391">
        <w:t>)</w:t>
      </w:r>
      <w:proofErr w:type="gramEnd"/>
    </w:p>
    <w:p w:rsidR="007E7391" w:rsidRP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br w:type="page"/>
      </w: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9"/>
        <w:gridCol w:w="3687"/>
        <w:gridCol w:w="5850"/>
      </w:tblGrid>
      <w:tr w:rsidR="00AA4EE1" w:rsidRPr="0001073E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pStyle w:val="Normal"/>
              <w:spacing w:before="60" w:after="60"/>
              <w:jc w:val="center"/>
              <w:rPr>
                <w:b/>
                <w:szCs w:val="24"/>
              </w:rPr>
            </w:pPr>
            <w:r w:rsidRPr="007E74BC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AA4EE1" w:rsidRPr="00785CC5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785CC5" w:rsidRDefault="0055156E" w:rsidP="00A3469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785CC5"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AA4EE1" w:rsidRPr="00785CC5">
              <w:rPr>
                <w:b/>
                <w:i/>
                <w:sz w:val="24"/>
                <w:u w:val="single"/>
              </w:rPr>
              <w:t xml:space="preserve"> </w:t>
            </w:r>
            <w:r w:rsidR="00A1729A" w:rsidRPr="00785CC5">
              <w:rPr>
                <w:b/>
                <w:i/>
                <w:sz w:val="24"/>
                <w:szCs w:val="24"/>
                <w:u w:val="single"/>
              </w:rPr>
              <w:t>"ВЛ-0,4кВ от КТП № 401"</w:t>
            </w:r>
          </w:p>
          <w:p w:rsidR="00AA4EE1" w:rsidRPr="00785CC5" w:rsidRDefault="00AA4EE1" w:rsidP="00AA4EE1">
            <w:pPr>
              <w:jc w:val="center"/>
              <w:rPr>
                <w:szCs w:val="24"/>
              </w:rPr>
            </w:pPr>
            <w:proofErr w:type="gramStart"/>
            <w:r w:rsidRPr="00785CC5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AA4EE1" w:rsidRPr="00785CC5" w:rsidRDefault="00AA4EE1" w:rsidP="00AA4EE1">
            <w:pPr>
              <w:jc w:val="center"/>
              <w:rPr>
                <w:szCs w:val="24"/>
              </w:rPr>
            </w:pPr>
          </w:p>
          <w:p w:rsidR="00AA4EE1" w:rsidRPr="00785CC5" w:rsidRDefault="00AA4EE1" w:rsidP="00AA4EE1">
            <w:pPr>
              <w:pStyle w:val="Normal"/>
              <w:spacing w:before="60" w:after="60"/>
              <w:jc w:val="center"/>
              <w:rPr>
                <w:szCs w:val="24"/>
              </w:rPr>
            </w:pPr>
            <w:r w:rsidRPr="00785CC5">
              <w:rPr>
                <w:szCs w:val="24"/>
              </w:rPr>
              <w:t>Раздел 1</w:t>
            </w:r>
          </w:p>
        </w:tc>
      </w:tr>
      <w:tr w:rsidR="00D02C27" w:rsidRPr="00785CC5" w:rsidTr="0043032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AA4EE1">
            <w:pPr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85CC5">
              <w:rPr>
                <w:b/>
                <w:sz w:val="24"/>
                <w:szCs w:val="24"/>
                <w:lang w:val="en-US"/>
              </w:rPr>
              <w:t>Сведения</w:t>
            </w:r>
            <w:proofErr w:type="spellEnd"/>
            <w:r w:rsidRPr="00785CC5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5CC5">
              <w:rPr>
                <w:b/>
                <w:sz w:val="24"/>
                <w:szCs w:val="24"/>
                <w:lang w:val="en-US"/>
              </w:rPr>
              <w:t>об</w:t>
            </w:r>
            <w:proofErr w:type="spellEnd"/>
            <w:r w:rsidRPr="00785CC5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5CC5">
              <w:rPr>
                <w:b/>
                <w:sz w:val="24"/>
                <w:szCs w:val="24"/>
                <w:lang w:val="en-US"/>
              </w:rPr>
              <w:t>объекте</w:t>
            </w:r>
            <w:proofErr w:type="spellEnd"/>
            <w:r w:rsidRPr="00785CC5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D02C27" w:rsidRPr="00785CC5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 xml:space="preserve">№ </w:t>
            </w:r>
            <w:proofErr w:type="gramStart"/>
            <w:r w:rsidRPr="00785CC5">
              <w:rPr>
                <w:b/>
                <w:szCs w:val="24"/>
              </w:rPr>
              <w:t>п</w:t>
            </w:r>
            <w:proofErr w:type="gramEnd"/>
            <w:r w:rsidRPr="00785CC5">
              <w:rPr>
                <w:b/>
                <w:szCs w:val="24"/>
              </w:rPr>
              <w:t>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AA4EE1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>Описание характеристик</w:t>
            </w:r>
          </w:p>
        </w:tc>
      </w:tr>
      <w:tr w:rsidR="00D02C27" w:rsidRPr="00785CC5" w:rsidTr="00430322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b/>
                <w:szCs w:val="24"/>
              </w:rPr>
            </w:pPr>
            <w:r w:rsidRPr="00785CC5">
              <w:rPr>
                <w:b/>
                <w:szCs w:val="24"/>
              </w:rPr>
              <w:t>3</w:t>
            </w:r>
          </w:p>
        </w:tc>
      </w:tr>
      <w:tr w:rsidR="00D02C27" w:rsidRPr="00785CC5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AA4EE1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A1729A" w:rsidP="00430322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szCs w:val="24"/>
              </w:rPr>
              <w:t>Ростовская область, Красносулинский район</w:t>
            </w:r>
          </w:p>
        </w:tc>
      </w:tr>
      <w:tr w:rsidR="00D02C27" w:rsidRPr="00785CC5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85CC5" w:rsidRDefault="00D02C27" w:rsidP="00430322">
            <w:pPr>
              <w:pStyle w:val="Normal"/>
              <w:jc w:val="center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AA4EE1" w:rsidP="00430322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>Площадь объекта</w:t>
            </w:r>
            <w:r w:rsidR="00D02C27" w:rsidRPr="00785CC5">
              <w:rPr>
                <w:sz w:val="22"/>
                <w:szCs w:val="24"/>
              </w:rPr>
              <w:t xml:space="preserve"> ± величина погрешности определения площади </w:t>
            </w:r>
          </w:p>
          <w:p w:rsidR="00D02C27" w:rsidRPr="00785CC5" w:rsidRDefault="00D02C27" w:rsidP="00430322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b/>
                <w:sz w:val="22"/>
                <w:szCs w:val="24"/>
              </w:rPr>
              <w:t>(</w:t>
            </w:r>
            <w:r w:rsidRPr="00785CC5">
              <w:rPr>
                <w:b/>
                <w:sz w:val="22"/>
                <w:szCs w:val="24"/>
                <w:lang w:val="en-US"/>
              </w:rPr>
              <w:t>P</w:t>
            </w:r>
            <w:r w:rsidRPr="00785CC5">
              <w:rPr>
                <w:b/>
                <w:sz w:val="22"/>
                <w:szCs w:val="24"/>
              </w:rPr>
              <w:t xml:space="preserve"> ± </w:t>
            </w:r>
            <w:r w:rsidRPr="00785CC5">
              <w:rPr>
                <w:b/>
                <w:sz w:val="22"/>
                <w:szCs w:val="24"/>
              </w:rPr>
              <w:sym w:font="Symbol" w:char="F044"/>
            </w:r>
            <w:r w:rsidRPr="00785CC5">
              <w:rPr>
                <w:b/>
                <w:sz w:val="22"/>
                <w:szCs w:val="24"/>
                <w:lang w:val="en-US"/>
              </w:rPr>
              <w:t>P</w:t>
            </w:r>
            <w:r w:rsidR="00AA4EE1" w:rsidRPr="00785CC5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85CC5" w:rsidRDefault="00A1729A" w:rsidP="00430322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>5576</w:t>
            </w:r>
            <w:r w:rsidR="00D0553C" w:rsidRPr="00785CC5">
              <w:rPr>
                <w:sz w:val="22"/>
                <w:szCs w:val="24"/>
              </w:rPr>
              <w:t>кв</w:t>
            </w:r>
            <w:proofErr w:type="gramStart"/>
            <w:r w:rsidR="00D0553C" w:rsidRPr="00785CC5">
              <w:rPr>
                <w:sz w:val="22"/>
                <w:szCs w:val="24"/>
              </w:rPr>
              <w:t>.м</w:t>
            </w:r>
            <w:proofErr w:type="gramEnd"/>
            <w:r w:rsidR="00D0553C" w:rsidRPr="00785CC5">
              <w:rPr>
                <w:sz w:val="22"/>
                <w:szCs w:val="24"/>
              </w:rPr>
              <w:t xml:space="preserve"> </w:t>
            </w:r>
            <w:r w:rsidR="00D02C27" w:rsidRPr="00785CC5">
              <w:rPr>
                <w:sz w:val="22"/>
                <w:szCs w:val="24"/>
              </w:rPr>
              <w:t xml:space="preserve"> ± </w:t>
            </w:r>
            <w:r w:rsidRPr="00785CC5">
              <w:rPr>
                <w:sz w:val="22"/>
                <w:szCs w:val="24"/>
              </w:rPr>
              <w:t>26</w:t>
            </w:r>
            <w:r w:rsidR="00D0553C" w:rsidRPr="00785CC5">
              <w:rPr>
                <w:sz w:val="22"/>
                <w:szCs w:val="24"/>
              </w:rPr>
              <w:t>кв.м</w:t>
            </w:r>
          </w:p>
          <w:p w:rsidR="00D02C27" w:rsidRPr="00785CC5" w:rsidRDefault="00D02C27" w:rsidP="00430322">
            <w:pPr>
              <w:pStyle w:val="Normal"/>
              <w:rPr>
                <w:sz w:val="22"/>
                <w:szCs w:val="24"/>
              </w:rPr>
            </w:pPr>
          </w:p>
        </w:tc>
      </w:tr>
      <w:tr w:rsidR="00993657" w:rsidRPr="0001073E" w:rsidTr="0043032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785CC5" w:rsidRDefault="00993657" w:rsidP="00993657">
            <w:pPr>
              <w:pStyle w:val="Normal"/>
              <w:jc w:val="center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785CC5" w:rsidRDefault="00993657" w:rsidP="00993657">
            <w:pPr>
              <w:pStyle w:val="Normal"/>
              <w:rPr>
                <w:sz w:val="22"/>
                <w:szCs w:val="24"/>
              </w:rPr>
            </w:pPr>
            <w:r w:rsidRPr="00785CC5">
              <w:rPr>
                <w:sz w:val="22"/>
                <w:szCs w:val="24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>Публичный сервитут устанавливается в целях эксплуатации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  <w:u w:val="single"/>
              </w:rPr>
            </w:pPr>
            <w:r w:rsidRPr="00785CC5">
              <w:t xml:space="preserve">воздушной линии электропередачи </w:t>
            </w:r>
            <w:r w:rsidR="00A1729A" w:rsidRPr="00785CC5">
              <w:rPr>
                <w:b/>
                <w:i/>
                <w:sz w:val="24"/>
                <w:szCs w:val="24"/>
                <w:u w:val="single"/>
              </w:rPr>
              <w:t>"ВЛ-0,4кВ от КТП № 401"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>(согласно п.3 ст.3.6 №13</w:t>
            </w:r>
            <w:r w:rsidR="00E3268F" w:rsidRPr="00785CC5">
              <w:t>7</w:t>
            </w:r>
            <w:r w:rsidRPr="00785CC5">
              <w:t>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>Правообладатель: Публичное акционерное общество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>"</w:t>
            </w:r>
            <w:proofErr w:type="spellStart"/>
            <w:r w:rsidRPr="00785CC5">
              <w:t>Россети</w:t>
            </w:r>
            <w:proofErr w:type="spellEnd"/>
            <w:r w:rsidRPr="00785CC5">
              <w:t xml:space="preserve"> Юг", ОГРН 1076164009096, ИНН 6164266561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>Контактная информация: 344002, Россия, г. Ростов-на-Дону,</w:t>
            </w:r>
          </w:p>
          <w:p w:rsidR="0055156E" w:rsidRPr="00785CC5" w:rsidRDefault="0055156E" w:rsidP="0055156E">
            <w:pPr>
              <w:autoSpaceDE w:val="0"/>
              <w:autoSpaceDN w:val="0"/>
              <w:adjustRightInd w:val="0"/>
            </w:pPr>
            <w:r w:rsidRPr="00785CC5">
              <w:t xml:space="preserve">ул. </w:t>
            </w:r>
            <w:proofErr w:type="gramStart"/>
            <w:r w:rsidRPr="00785CC5">
              <w:t>Большая</w:t>
            </w:r>
            <w:proofErr w:type="gramEnd"/>
            <w:r w:rsidRPr="00785CC5">
              <w:t xml:space="preserve"> Садовая, 49</w:t>
            </w:r>
            <w:r w:rsidR="00E3268F" w:rsidRPr="00785CC5">
              <w:t>/42</w:t>
            </w:r>
            <w:r w:rsidRPr="00785CC5">
              <w:t>, адрес электронной почты:</w:t>
            </w:r>
          </w:p>
          <w:p w:rsidR="00993657" w:rsidRPr="00785CC5" w:rsidRDefault="0055156E" w:rsidP="0055156E">
            <w:pPr>
              <w:rPr>
                <w:sz w:val="14"/>
                <w:szCs w:val="14"/>
              </w:rPr>
            </w:pPr>
            <w:hyperlink r:id="rId8" w:history="1">
              <w:r w:rsidRPr="00785CC5">
                <w:rPr>
                  <w:rStyle w:val="af"/>
                  <w:color w:val="auto"/>
                  <w:u w:val="none"/>
                </w:rPr>
                <w:t>office@rosseti-yug.ru</w:t>
              </w:r>
            </w:hyperlink>
          </w:p>
        </w:tc>
      </w:tr>
    </w:tbl>
    <w:p w:rsidR="00D02C27" w:rsidRPr="0001073E" w:rsidRDefault="00D02C27" w:rsidP="00D02C27">
      <w:pPr>
        <w:pStyle w:val="Normal"/>
        <w:tabs>
          <w:tab w:val="left" w:pos="11340"/>
        </w:tabs>
        <w:ind w:right="2150"/>
        <w:rPr>
          <w:sz w:val="4"/>
          <w:szCs w:val="4"/>
        </w:rPr>
      </w:pPr>
    </w:p>
    <w:p w:rsidR="00D02C27" w:rsidRPr="0001073E" w:rsidRDefault="00D02C27" w:rsidP="00D02C27">
      <w:pPr>
        <w:rPr>
          <w:sz w:val="24"/>
          <w:szCs w:val="24"/>
        </w:rPr>
      </w:pPr>
      <w:r w:rsidRPr="0001073E">
        <w:rPr>
          <w:sz w:val="2"/>
          <w:szCs w:val="2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8"/>
        <w:gridCol w:w="1559"/>
        <w:gridCol w:w="1701"/>
        <w:gridCol w:w="1843"/>
        <w:gridCol w:w="1843"/>
        <w:gridCol w:w="1394"/>
      </w:tblGrid>
      <w:tr w:rsidR="00D02C27" w:rsidRPr="0001073E" w:rsidTr="00E2157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  <w:p w:rsidR="0055156E" w:rsidRDefault="0055156E" w:rsidP="00AA4EE1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Pr="0001073E">
              <w:rPr>
                <w:b/>
                <w:i/>
                <w:sz w:val="24"/>
                <w:u w:val="single"/>
              </w:rPr>
              <w:t xml:space="preserve"> </w:t>
            </w:r>
            <w:r w:rsidR="00A1729A">
              <w:rPr>
                <w:b/>
                <w:i/>
                <w:sz w:val="24"/>
                <w:szCs w:val="24"/>
                <w:u w:val="single"/>
              </w:rPr>
              <w:t>"ВЛ-0,4кВ от КТП № 401"</w:t>
            </w:r>
            <w:r w:rsidRPr="0001073E">
              <w:rPr>
                <w:szCs w:val="24"/>
              </w:rPr>
              <w:t xml:space="preserve"> </w:t>
            </w:r>
          </w:p>
          <w:p w:rsidR="00AA4EE1" w:rsidRDefault="00AA4EE1" w:rsidP="00AA4EE1">
            <w:pPr>
              <w:jc w:val="center"/>
              <w:rPr>
                <w:szCs w:val="24"/>
              </w:rPr>
            </w:pPr>
            <w:proofErr w:type="gramStart"/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  <w:proofErr w:type="gramEnd"/>
          </w:p>
          <w:p w:rsidR="00AA4EE1" w:rsidRPr="0001073E" w:rsidRDefault="00AA4EE1" w:rsidP="00AA4EE1">
            <w:pPr>
              <w:jc w:val="center"/>
              <w:rPr>
                <w:szCs w:val="24"/>
              </w:rPr>
            </w:pPr>
          </w:p>
          <w:p w:rsidR="00D02C27" w:rsidRPr="0001073E" w:rsidRDefault="00AA4EE1" w:rsidP="00AA4EE1">
            <w:pPr>
              <w:pStyle w:val="Normal"/>
              <w:jc w:val="center"/>
              <w:rPr>
                <w:szCs w:val="24"/>
                <w:u w:val="single"/>
              </w:rPr>
            </w:pPr>
            <w:r w:rsidRPr="00677F72">
              <w:rPr>
                <w:szCs w:val="24"/>
              </w:rPr>
              <w:t>Раздел 2</w:t>
            </w:r>
          </w:p>
        </w:tc>
      </w:tr>
      <w:tr w:rsidR="00D02C27" w:rsidRPr="0001073E" w:rsidTr="00A346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jc w:val="center"/>
              <w:rPr>
                <w:b/>
                <w:sz w:val="24"/>
                <w:szCs w:val="24"/>
              </w:rPr>
            </w:pPr>
            <w:r w:rsidRPr="0001073E">
              <w:rPr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D02C27" w:rsidRPr="0001073E" w:rsidTr="00A346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9713E3" w:rsidRDefault="00D02C27" w:rsidP="00D0553C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>1.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2"/>
                <w:szCs w:val="24"/>
              </w:rPr>
              <w:t>Система координат</w:t>
            </w:r>
            <w:r w:rsidRPr="0001073E">
              <w:rPr>
                <w:b/>
                <w:sz w:val="24"/>
                <w:szCs w:val="24"/>
              </w:rPr>
              <w:t xml:space="preserve">  </w:t>
            </w:r>
            <w:r w:rsidR="00E261B4" w:rsidRPr="0001073E">
              <w:rPr>
                <w:b/>
                <w:sz w:val="24"/>
                <w:szCs w:val="24"/>
                <w:u w:val="single"/>
              </w:rPr>
              <w:t>МСК-</w:t>
            </w:r>
            <w:r w:rsidR="00E3268F">
              <w:rPr>
                <w:b/>
                <w:sz w:val="24"/>
                <w:szCs w:val="24"/>
                <w:u w:val="single"/>
              </w:rPr>
              <w:t>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D02C27" w:rsidRPr="0001073E" w:rsidTr="00A346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34697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 точек</w:t>
            </w:r>
          </w:p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A4EE1" w:rsidRPr="0001073E" w:rsidRDefault="00AA4EE1" w:rsidP="004303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Координаты, </w:t>
            </w:r>
            <w:proofErr w:type="gramStart"/>
            <w:r w:rsidRPr="0001073E">
              <w:rPr>
                <w:snapToGrid/>
                <w:sz w:val="20"/>
                <w:szCs w:val="24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</w:t>
            </w:r>
            <w:proofErr w:type="spellStart"/>
            <w:r w:rsidRPr="0001073E">
              <w:rPr>
                <w:snapToGrid/>
                <w:sz w:val="20"/>
                <w:szCs w:val="24"/>
              </w:rPr>
              <w:t>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34697" w:rsidRPr="0001073E" w:rsidTr="00827094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</w:tr>
    </w:tbl>
    <w:p w:rsidR="00D02C27" w:rsidRPr="0001073E" w:rsidRDefault="00D02C27" w:rsidP="00D02C27">
      <w:pPr>
        <w:pStyle w:val="af1"/>
        <w:keepNext/>
        <w:rPr>
          <w:sz w:val="24"/>
          <w:szCs w:val="24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45"/>
        <w:gridCol w:w="1559"/>
        <w:gridCol w:w="1701"/>
        <w:gridCol w:w="1843"/>
        <w:gridCol w:w="1843"/>
        <w:gridCol w:w="1401"/>
      </w:tblGrid>
      <w:tr w:rsidR="00A34697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5156E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5156E" w:rsidRPr="00D0553C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56E" w:rsidRPr="00D0553C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517346.38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156E" w:rsidRPr="00D0553C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2255415.26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55156E" w:rsidRPr="00D0553C" w:rsidRDefault="0055156E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517347.48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2255416.16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517347.75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2255417.16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517341.13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2255446.53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517327.04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2255504.71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517319.14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2255533.87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517310.84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2255567.03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517303.22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2255596.30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517295.92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2255625.99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517287.66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2255659.20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517280.61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2255688.51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517274.03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2255715.99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517259.17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2255775.24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517255.30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2255774.26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517270.14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2255715.05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517276.73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2255687.58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517283.77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2255658.26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517292.04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2255625.04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517299.34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2255595.33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517306.96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2255566.05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517315.27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2255532.88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517323.16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2255503.75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517337.23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2255445.63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517343.40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2255418.49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517332.84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2255414.97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517335.21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2255422.38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517331.40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2255443.66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517324.61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2255473.24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517316.01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2255506.26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517308.87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2255535.11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517301.31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2255565.06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517292.40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2255599.04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517284.03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2255631.59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517276.08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2255662.88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517267.34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2255694.73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517259.61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2255724.01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517251.81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2255751.59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517245.00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2255777.07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517241.14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2255776.04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517247.95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2255750.54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517255.75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2255722.97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517263.47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2255693.70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517268.12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2255676.76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517266.93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2255678.82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517263.46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2255676.82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517272.27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2255661.63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517280.15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2255630.60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517288.53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2255598.04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517297.44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2255564.07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517304.99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2255534.14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517312.13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2255505.28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517320.71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2255472.31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517327.48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2255442.87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517331.25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2255423.11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517328.13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2255413.40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517302.41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2255404.80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2255398.85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517276.02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2255398.96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517276.40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2255401.50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517272.45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2255402.10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517271.98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2255398.99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517270.98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2255398.64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517265.76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2255394.65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517250.09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2255390.58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517234.59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2255408.34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517232.16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2255419.23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517227.12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2255440.31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517220.61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2255467.41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517230.99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2255461.23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517233.04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2255464.67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517219.28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2255472.86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517211.48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2255501.89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517221.00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2255503.44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517220.36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2255507.39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517210.44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2255505.77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517203.13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2255533.49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517212.04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2255542.38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517209.22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2255545.21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517201.99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2255538.00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517195.64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2255563.35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517202.34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2255576.65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517198.77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2255578.45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517194.14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2255569.25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517189.19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2255588.56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517181.95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2255616.01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517190.55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2255617.65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517189.80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2255621.58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517180.95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2255619.89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517174.26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2255646.74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517181.04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2255663.03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517177.35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2255664.57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517172.61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2255653.20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517165.60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2255680.68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517160.76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2255700.16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517165.96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2255698.27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517167.33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2255702.03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517159.59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2255704.85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517152.97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2255730.79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517148.39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2255747.70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517154.46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2255744.94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517156.12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2255748.59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517146.18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2255753.10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517144.35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2255753.01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517143.62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2255752.28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517143.35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2255751.28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517149.10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2255729.79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517155.97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2255702.84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517161.72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2255679.71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517170.22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2255646.41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517177.53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2255617.08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517185.32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2255587.56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517191.56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2255563.19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517198.62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2255534.98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517177.38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2255520.91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517161.15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2255531.73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517154.74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2255553.95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517150.90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2255552.84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517157.51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2255529.92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517158.32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2255528.81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517176.26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2255516.85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517177.37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2255516.51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517178.37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2255516.78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517199.68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2255530.89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517207.04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2255502.99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517215.62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2255471.06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517223.23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2255439.38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517228.26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2255418.35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517230.80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2255406.97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517247.88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2255387.02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517249.39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2255386.34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517267.15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2255390.88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517272.85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2255395.03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517281.17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2255394.84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517303.53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2255400.96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517330.36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2255409.93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tr w:rsidR="00A1729A" w:rsidRPr="008D1E78" w:rsidTr="008D1E78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bookmarkStart w:id="1" w:name="LastPage" w:colFirst="0" w:colLast="0"/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517346.38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2255415.26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1729A" w:rsidRPr="00D0553C" w:rsidRDefault="00A1729A" w:rsidP="0055156E">
            <w:pPr>
              <w:pStyle w:val="af4"/>
              <w:rPr>
                <w:b/>
              </w:rPr>
            </w:pPr>
          </w:p>
        </w:tc>
      </w:tr>
      <w:bookmarkEnd w:id="1"/>
      <w:tr w:rsidR="00AA4EE1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:rsidR="00AA4EE1" w:rsidRPr="00AA4EE1" w:rsidRDefault="00AA4EE1" w:rsidP="00AA4EE1">
            <w:pPr>
              <w:pStyle w:val="afc"/>
              <w:spacing w:after="0"/>
              <w:rPr>
                <w:b/>
              </w:rPr>
            </w:pPr>
            <w:r w:rsidRPr="00AA4EE1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50357D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A34697" w:rsidRPr="0001073E" w:rsidRDefault="00A34697" w:rsidP="009574E9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 w:rsidR="009574E9">
              <w:rPr>
                <w:b/>
                <w:szCs w:val="24"/>
              </w:rPr>
              <w:t xml:space="preserve"> точек</w:t>
            </w:r>
            <w:r w:rsidRPr="0001073E">
              <w:rPr>
                <w:b/>
                <w:szCs w:val="24"/>
              </w:rPr>
              <w:t xml:space="preserve"> </w:t>
            </w:r>
            <w:r w:rsidR="009574E9">
              <w:rPr>
                <w:b/>
                <w:szCs w:val="24"/>
              </w:rPr>
              <w:t>части границы</w:t>
            </w:r>
          </w:p>
          <w:p w:rsidR="00A34697" w:rsidRPr="0001073E" w:rsidRDefault="00A34697" w:rsidP="00A346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</w:t>
            </w:r>
            <w:proofErr w:type="spellStart"/>
            <w:r w:rsidRPr="0001073E">
              <w:rPr>
                <w:snapToGrid/>
                <w:sz w:val="20"/>
                <w:szCs w:val="24"/>
              </w:rPr>
              <w:t>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50357D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:rsidR="0087308E" w:rsidRPr="0001073E" w:rsidRDefault="0087308E" w:rsidP="00AA4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</w:tr>
      <w:tr w:rsidR="0050357D" w:rsidRPr="00112D40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0357D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01073E" w:rsidRDefault="00A34697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Часть №</w:t>
            </w:r>
            <w:r w:rsidR="00112D40"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112D40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12D40" w:rsidRDefault="00112D40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A1729A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1729A" w:rsidRDefault="00A1729A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1729A" w:rsidRDefault="00A1729A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1729A" w:rsidRDefault="00A1729A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1729A" w:rsidRDefault="00A1729A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A1729A" w:rsidRDefault="00A1729A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</w:tr>
    </w:tbl>
    <w:p w:rsidR="00D96431" w:rsidRDefault="00D96431" w:rsidP="00D02C27"/>
    <w:p w:rsidR="004E4B42" w:rsidRPr="0001073E" w:rsidRDefault="00D96431" w:rsidP="00D02C27">
      <w:r>
        <w:br w:type="page"/>
      </w:r>
    </w:p>
    <w:tbl>
      <w:tblPr>
        <w:tblW w:w="5000" w:type="pct"/>
        <w:jc w:val="center"/>
        <w:tblInd w:w="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2"/>
        <w:gridCol w:w="944"/>
        <w:gridCol w:w="909"/>
        <w:gridCol w:w="921"/>
        <w:gridCol w:w="921"/>
        <w:gridCol w:w="1553"/>
        <w:gridCol w:w="1703"/>
        <w:gridCol w:w="1395"/>
      </w:tblGrid>
      <w:tr w:rsidR="004E4B42" w:rsidRPr="0001073E" w:rsidTr="009B4A7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A34697" w:rsidRDefault="00A34697" w:rsidP="00A34697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</w:tc>
      </w:tr>
      <w:tr w:rsidR="004E4B42" w:rsidRPr="0001073E" w:rsidTr="009B4A7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55156E" w:rsidRDefault="0055156E" w:rsidP="0055156E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Pr="0001073E">
              <w:rPr>
                <w:b/>
                <w:i/>
                <w:sz w:val="24"/>
                <w:u w:val="single"/>
              </w:rPr>
              <w:t xml:space="preserve"> </w:t>
            </w:r>
            <w:r w:rsidR="00A1729A">
              <w:rPr>
                <w:b/>
                <w:i/>
                <w:sz w:val="24"/>
                <w:szCs w:val="24"/>
                <w:u w:val="single"/>
              </w:rPr>
              <w:t>"ВЛ-0,4кВ от КТП № 401"</w:t>
            </w:r>
            <w:r w:rsidRPr="0001073E">
              <w:rPr>
                <w:szCs w:val="24"/>
              </w:rPr>
              <w:t xml:space="preserve"> 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</w:p>
          <w:p w:rsidR="004E4B42" w:rsidRPr="00A34697" w:rsidRDefault="00A34697" w:rsidP="00001683">
            <w:pPr>
              <w:jc w:val="center"/>
              <w:rPr>
                <w:sz w:val="24"/>
                <w:szCs w:val="24"/>
              </w:rPr>
            </w:pPr>
            <w:r w:rsidRPr="00A34697">
              <w:rPr>
                <w:sz w:val="24"/>
                <w:szCs w:val="24"/>
              </w:rPr>
              <w:t>Раздел 3</w:t>
            </w:r>
          </w:p>
        </w:tc>
      </w:tr>
      <w:tr w:rsidR="00DD23E1" w:rsidRPr="0001073E" w:rsidTr="009B4A7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DD23E1" w:rsidRPr="00A34697" w:rsidRDefault="00DD23E1" w:rsidP="00A34697">
            <w:pPr>
              <w:jc w:val="center"/>
              <w:rPr>
                <w:b/>
                <w:sz w:val="24"/>
                <w:szCs w:val="24"/>
              </w:rPr>
            </w:pPr>
            <w:r w:rsidRPr="002A2DD9">
              <w:rPr>
                <w:b/>
                <w:sz w:val="24"/>
                <w:szCs w:val="24"/>
              </w:rPr>
              <w:t xml:space="preserve">Сведения о местоположении </w:t>
            </w:r>
            <w:r>
              <w:rPr>
                <w:b/>
                <w:sz w:val="24"/>
                <w:szCs w:val="24"/>
              </w:rPr>
              <w:t xml:space="preserve">измененных (уточненных) </w:t>
            </w:r>
            <w:r w:rsidR="00A34697">
              <w:rPr>
                <w:b/>
                <w:sz w:val="24"/>
                <w:szCs w:val="24"/>
              </w:rPr>
              <w:t>границ объекта</w:t>
            </w:r>
          </w:p>
        </w:tc>
      </w:tr>
      <w:tr w:rsidR="004E4B42" w:rsidRPr="0001073E" w:rsidTr="009B4A7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4C438A" w:rsidRDefault="004E4B42" w:rsidP="00D0553C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01073E">
              <w:rPr>
                <w:b/>
                <w:sz w:val="22"/>
                <w:szCs w:val="24"/>
              </w:rPr>
              <w:t>1.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2"/>
                <w:szCs w:val="24"/>
              </w:rPr>
              <w:t>Система координат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4"/>
                <w:szCs w:val="24"/>
                <w:u w:val="single"/>
              </w:rPr>
              <w:t>МСК</w:t>
            </w:r>
            <w:r w:rsidR="00E3268F">
              <w:rPr>
                <w:b/>
                <w:sz w:val="24"/>
                <w:szCs w:val="24"/>
                <w:u w:val="single"/>
              </w:rPr>
              <w:t>-61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4E4B42" w:rsidRPr="0001073E" w:rsidTr="009B4A7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01073E" w:rsidRDefault="004E4B42" w:rsidP="00A34697">
            <w:pPr>
              <w:jc w:val="both"/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F74CB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>
              <w:rPr>
                <w:b/>
                <w:szCs w:val="24"/>
              </w:rPr>
              <w:t xml:space="preserve"> </w:t>
            </w:r>
            <w:r w:rsidRPr="0001073E">
              <w:rPr>
                <w:b/>
                <w:szCs w:val="24"/>
              </w:rPr>
              <w:t>точек</w:t>
            </w:r>
          </w:p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F74CB" w:rsidRPr="0001073E" w:rsidRDefault="00AF74CB" w:rsidP="00001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</w:t>
            </w:r>
            <w:proofErr w:type="spellStart"/>
            <w:r w:rsidRPr="0001073E">
              <w:rPr>
                <w:snapToGrid/>
                <w:sz w:val="20"/>
                <w:szCs w:val="24"/>
              </w:rPr>
              <w:t>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F74CB" w:rsidRPr="0001073E" w:rsidTr="00827094">
        <w:tblPrEx>
          <w:tblCellMar>
            <w:top w:w="0" w:type="dxa"/>
            <w:bottom w:w="0" w:type="dxa"/>
          </w:tblCellMar>
        </w:tblPrEx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4E4B42" w:rsidRPr="009B4A79" w:rsidRDefault="004E4B42" w:rsidP="00AF74C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827094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AF74CB" w:rsidRPr="009B4A79" w:rsidRDefault="00AF74CB" w:rsidP="00AF74CB">
      <w:pPr>
        <w:rPr>
          <w:sz w:val="2"/>
          <w:szCs w:val="2"/>
        </w:rPr>
      </w:pPr>
    </w:p>
    <w:tbl>
      <w:tblPr>
        <w:tblW w:w="5000" w:type="pct"/>
        <w:jc w:val="center"/>
        <w:tblInd w:w="12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4"/>
        <w:gridCol w:w="944"/>
        <w:gridCol w:w="909"/>
        <w:gridCol w:w="921"/>
        <w:gridCol w:w="921"/>
        <w:gridCol w:w="1553"/>
        <w:gridCol w:w="1699"/>
        <w:gridCol w:w="1397"/>
      </w:tblGrid>
      <w:tr w:rsidR="009B4A79" w:rsidRPr="0001073E" w:rsidTr="00541F1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01073E" w:rsidRDefault="009B4A79" w:rsidP="00DA6DDC">
            <w:pPr>
              <w:jc w:val="both"/>
              <w:rPr>
                <w:b/>
                <w:sz w:val="24"/>
                <w:szCs w:val="24"/>
              </w:rPr>
            </w:pPr>
            <w:r w:rsidRPr="009B4A79">
              <w:rPr>
                <w:b/>
                <w:sz w:val="22"/>
                <w:szCs w:val="24"/>
              </w:rPr>
              <w:t>3</w:t>
            </w:r>
            <w:r w:rsidRPr="0001073E">
              <w:rPr>
                <w:b/>
                <w:sz w:val="22"/>
                <w:szCs w:val="24"/>
              </w:rPr>
              <w:t xml:space="preserve">. </w:t>
            </w:r>
            <w:r w:rsidRPr="009B4A79">
              <w:rPr>
                <w:b/>
                <w:sz w:val="22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9B4A79" w:rsidRPr="0001073E" w:rsidTr="00541F1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B4A79" w:rsidRDefault="009B4A79" w:rsidP="00DA6DDC">
            <w:pPr>
              <w:jc w:val="both"/>
              <w:rPr>
                <w:sz w:val="22"/>
                <w:szCs w:val="24"/>
              </w:rPr>
            </w:pPr>
            <w:r w:rsidRPr="009B4A79">
              <w:rPr>
                <w:sz w:val="22"/>
                <w:szCs w:val="24"/>
              </w:rPr>
              <w:t>Часть</w:t>
            </w:r>
            <w:r>
              <w:rPr>
                <w:sz w:val="22"/>
                <w:szCs w:val="24"/>
              </w:rPr>
              <w:t xml:space="preserve"> № -</w:t>
            </w:r>
          </w:p>
        </w:tc>
      </w:tr>
      <w:tr w:rsidR="009B4A79" w:rsidRPr="0001073E" w:rsidTr="00541F11">
        <w:tblPrEx>
          <w:tblCellMar>
            <w:top w:w="0" w:type="dxa"/>
            <w:bottom w:w="0" w:type="dxa"/>
          </w:tblCellMar>
        </w:tblPrEx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>
              <w:rPr>
                <w:b/>
                <w:szCs w:val="24"/>
              </w:rPr>
              <w:t xml:space="preserve"> </w:t>
            </w:r>
            <w:r w:rsidRPr="0001073E">
              <w:rPr>
                <w:b/>
                <w:szCs w:val="24"/>
              </w:rPr>
              <w:t>точек</w:t>
            </w:r>
          </w:p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9B4A79" w:rsidRPr="0001073E" w:rsidRDefault="009B4A79" w:rsidP="00DA6DD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</w:t>
            </w:r>
            <w:proofErr w:type="spellStart"/>
            <w:r w:rsidRPr="0001073E">
              <w:rPr>
                <w:snapToGrid/>
                <w:sz w:val="20"/>
                <w:szCs w:val="24"/>
              </w:rPr>
              <w:t>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9B4A79" w:rsidRPr="0001073E" w:rsidTr="00541F11">
        <w:tblPrEx>
          <w:tblCellMar>
            <w:top w:w="0" w:type="dxa"/>
            <w:bottom w:w="0" w:type="dxa"/>
          </w:tblCellMar>
        </w:tblPrEx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9B4A79" w:rsidRPr="009B4A79" w:rsidRDefault="009B4A79" w:rsidP="009B4A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785CC5" w:rsidRDefault="00785CC5" w:rsidP="00AF74CB">
      <w:pPr>
        <w:sectPr w:rsidR="00785CC5" w:rsidSect="005E2281">
          <w:headerReference w:type="default" r:id="rId9"/>
          <w:type w:val="continuous"/>
          <w:pgSz w:w="11906" w:h="16838" w:code="9"/>
          <w:pgMar w:top="992" w:right="567" w:bottom="851" w:left="1701" w:header="0" w:footer="0" w:gutter="0"/>
          <w:pgNumType w:start="1"/>
          <w:cols w:space="708"/>
          <w:titlePg/>
          <w:docGrid w:linePitch="360"/>
        </w:sectPr>
      </w:pPr>
    </w:p>
    <w:p w:rsidR="009B4A79" w:rsidRPr="00D02C27" w:rsidRDefault="00785CC5" w:rsidP="00785CC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9pt;height:789pt">
            <v:imagedata r:id="rId10" o:title="план"/>
          </v:shape>
        </w:pict>
      </w:r>
    </w:p>
    <w:sectPr w:rsidR="009B4A79" w:rsidRPr="00D02C27" w:rsidSect="005E2281">
      <w:pgSz w:w="23811" w:h="16838" w:orient="landscape" w:code="8"/>
      <w:pgMar w:top="72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81" w:rsidRDefault="005E2281" w:rsidP="00DA35FF">
      <w:pPr>
        <w:pStyle w:val="aa"/>
      </w:pPr>
      <w:r>
        <w:separator/>
      </w:r>
    </w:p>
  </w:endnote>
  <w:endnote w:type="continuationSeparator" w:id="0">
    <w:p w:rsidR="005E2281" w:rsidRDefault="005E2281" w:rsidP="00DA35FF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81" w:rsidRDefault="005E2281" w:rsidP="00DA35FF">
      <w:pPr>
        <w:pStyle w:val="aa"/>
      </w:pPr>
      <w:r>
        <w:separator/>
      </w:r>
    </w:p>
  </w:footnote>
  <w:footnote w:type="continuationSeparator" w:id="0">
    <w:p w:rsidR="005E2281" w:rsidRDefault="005E2281" w:rsidP="00DA35FF">
      <w:pPr>
        <w:pStyle w:val="a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E54" w:rsidRDefault="006D4E54" w:rsidP="00B97BC7">
    <w:pPr>
      <w:pStyle w:val="aa"/>
      <w:ind w:right="-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17BF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29D4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34DA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2281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C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1729A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B6C0D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553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268F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 w:val="x-none" w:eastAsia="x-none"/>
    </w:rPr>
  </w:style>
  <w:style w:type="paragraph" w:styleId="2">
    <w:name w:val="heading 2"/>
    <w:basedOn w:val="a1"/>
    <w:next w:val="a1"/>
    <w:qFormat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pPr>
      <w:keepNext/>
      <w:outlineLvl w:val="4"/>
    </w:pPr>
    <w:rPr>
      <w:b/>
      <w:sz w:val="24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Normal">
    <w:name w:val="Normal"/>
    <w:rPr>
      <w:sz w:val="24"/>
    </w:rPr>
  </w:style>
  <w:style w:type="paragraph" w:styleId="a5">
    <w:name w:val="Title"/>
    <w:basedOn w:val="a1"/>
    <w:qFormat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6">
    <w:name w:val="Body Text Indent"/>
    <w:basedOn w:val="a1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pPr>
      <w:jc w:val="center"/>
    </w:pPr>
    <w:rPr>
      <w:rFonts w:ascii="Arial" w:hAnsi="Arial"/>
      <w:sz w:val="24"/>
    </w:rPr>
  </w:style>
  <w:style w:type="paragraph" w:customStyle="1" w:styleId="a7">
    <w:name w:val="Основа для док."/>
    <w:basedOn w:val="a1"/>
    <w:pPr>
      <w:ind w:firstLine="284"/>
      <w:jc w:val="both"/>
    </w:pPr>
    <w:rPr>
      <w:rFonts w:ascii="Arial" w:hAnsi="Arial"/>
      <w:sz w:val="24"/>
    </w:rPr>
  </w:style>
  <w:style w:type="paragraph" w:customStyle="1" w:styleId="a8">
    <w:name w:val="марк основ"/>
    <w:basedOn w:val="a7"/>
    <w:pPr>
      <w:spacing w:before="120" w:after="120"/>
    </w:pPr>
    <w:rPr>
      <w:b/>
    </w:rPr>
  </w:style>
  <w:style w:type="table" w:styleId="a9">
    <w:name w:val="Table Grid"/>
    <w:basedOn w:val="a3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1"/>
    <w:link w:val="ab"/>
    <w:rsid w:val="00B97BC7"/>
    <w:pPr>
      <w:tabs>
        <w:tab w:val="center" w:pos="4677"/>
        <w:tab w:val="right" w:pos="9355"/>
      </w:tabs>
    </w:pPr>
  </w:style>
  <w:style w:type="paragraph" w:styleId="ac">
    <w:name w:val="footer"/>
    <w:basedOn w:val="a1"/>
    <w:link w:val="ad"/>
    <w:rsid w:val="00B97BC7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B97BC7"/>
  </w:style>
  <w:style w:type="character" w:styleId="af">
    <w:name w:val="Hyperlink"/>
    <w:rsid w:val="008C0019"/>
    <w:rPr>
      <w:color w:val="0000FF"/>
      <w:u w:val="single"/>
    </w:rPr>
  </w:style>
  <w:style w:type="character" w:styleId="af0">
    <w:name w:val="Strong"/>
    <w:qFormat/>
    <w:rsid w:val="00B93655"/>
    <w:rPr>
      <w:b/>
      <w:bCs/>
    </w:rPr>
  </w:style>
  <w:style w:type="character" w:customStyle="1" w:styleId="ab">
    <w:name w:val="Верхний колонтитул Знак"/>
    <w:link w:val="aa"/>
    <w:rsid w:val="00C600BA"/>
  </w:style>
  <w:style w:type="character" w:customStyle="1" w:styleId="ad">
    <w:name w:val="Нижний колонтитул Знак"/>
    <w:link w:val="ac"/>
    <w:rsid w:val="00C600BA"/>
  </w:style>
  <w:style w:type="paragraph" w:customStyle="1" w:styleId="af1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2">
    <w:name w:val="Заголовок таблицы"/>
    <w:basedOn w:val="Normal"/>
    <w:rsid w:val="00C600BA"/>
    <w:pPr>
      <w:keepNext/>
      <w:jc w:val="center"/>
    </w:pPr>
    <w:rPr>
      <w:b/>
      <w:snapToGrid w:val="0"/>
      <w:sz w:val="22"/>
    </w:rPr>
  </w:style>
  <w:style w:type="paragraph" w:customStyle="1" w:styleId="af3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4">
    <w:name w:val="Текст таблицы"/>
    <w:basedOn w:val="Normal"/>
    <w:rsid w:val="00C600BA"/>
    <w:rPr>
      <w:snapToGrid w:val="0"/>
      <w:sz w:val="22"/>
    </w:rPr>
  </w:style>
  <w:style w:type="paragraph" w:customStyle="1" w:styleId="af5">
    <w:name w:val="Заголовок таблицы повторяющийся"/>
    <w:basedOn w:val="Normal"/>
    <w:rsid w:val="00C600BA"/>
    <w:pPr>
      <w:jc w:val="center"/>
    </w:pPr>
    <w:rPr>
      <w:b/>
      <w:snapToGrid w:val="0"/>
      <w:sz w:val="22"/>
    </w:rPr>
  </w:style>
  <w:style w:type="paragraph" w:customStyle="1" w:styleId="af6">
    <w:name w:val="Название подраздела"/>
    <w:basedOn w:val="Normal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7">
    <w:name w:val="annotation reference"/>
    <w:rsid w:val="00C600BA"/>
    <w:rPr>
      <w:sz w:val="16"/>
      <w:szCs w:val="16"/>
    </w:rPr>
  </w:style>
  <w:style w:type="paragraph" w:styleId="af8">
    <w:name w:val="annotation text"/>
    <w:basedOn w:val="a1"/>
    <w:link w:val="af9"/>
    <w:rsid w:val="00C600BA"/>
  </w:style>
  <w:style w:type="character" w:customStyle="1" w:styleId="af9">
    <w:name w:val="Текст примечания Знак"/>
    <w:basedOn w:val="a2"/>
    <w:link w:val="af8"/>
    <w:rsid w:val="00C600BA"/>
  </w:style>
  <w:style w:type="paragraph" w:styleId="afa">
    <w:name w:val="Balloon Text"/>
    <w:basedOn w:val="a1"/>
    <w:link w:val="afb"/>
    <w:rsid w:val="00C600BA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Normal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styleId="afc">
    <w:name w:val="Normal (Web)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annotation subject"/>
    <w:basedOn w:val="af8"/>
    <w:next w:val="af8"/>
    <w:link w:val="afe"/>
    <w:rsid w:val="00A476C5"/>
    <w:rPr>
      <w:b/>
      <w:bCs/>
    </w:rPr>
  </w:style>
  <w:style w:type="character" w:customStyle="1" w:styleId="afe">
    <w:name w:val="Тема примечания Знак"/>
    <w:link w:val="afd"/>
    <w:rsid w:val="00A476C5"/>
    <w:rPr>
      <w:b/>
      <w:bCs/>
    </w:rPr>
  </w:style>
  <w:style w:type="paragraph" w:styleId="aff">
    <w:name w:val="footnote text"/>
    <w:basedOn w:val="a1"/>
    <w:link w:val="aff0"/>
    <w:rsid w:val="00BB51B5"/>
  </w:style>
  <w:style w:type="character" w:customStyle="1" w:styleId="aff0">
    <w:name w:val="Текст сноски Знак"/>
    <w:basedOn w:val="a2"/>
    <w:link w:val="aff"/>
    <w:rsid w:val="00BB51B5"/>
  </w:style>
  <w:style w:type="character" w:styleId="aff1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osseti-yu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BF98E-0AE6-4715-A7B1-1E7ABA63E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Map.dot</Template>
  <TotalTime>0</TotalTime>
  <Pages>10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10068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Александра</cp:lastModifiedBy>
  <cp:revision>2</cp:revision>
  <cp:lastPrinted>2014-12-05T08:07:00Z</cp:lastPrinted>
  <dcterms:created xsi:type="dcterms:W3CDTF">2024-04-01T12:56:00Z</dcterms:created>
  <dcterms:modified xsi:type="dcterms:W3CDTF">2024-04-01T12:56:00Z</dcterms:modified>
</cp:coreProperties>
</file>